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4D82DB9" w14:textId="3A17DB83" w:rsidR="00FD0555" w:rsidRPr="00C50D0E" w:rsidRDefault="00FD0555" w:rsidP="003619A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</w:pP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REPORTE ESTAD</w:t>
      </w:r>
      <w:r w:rsidR="00CB6204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Í</w:t>
      </w: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STICO DE SOLICITUDES</w:t>
      </w:r>
    </w:p>
    <w:p w14:paraId="345EFD48" w14:textId="133FAC07" w:rsidR="00FD0555" w:rsidRPr="00C50D0E" w:rsidRDefault="00BD57CA" w:rsidP="00FD0555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val="es-MX" w:eastAsia="en-US"/>
        </w:rPr>
      </w:pPr>
      <w:r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TERCER</w:t>
      </w:r>
      <w:bookmarkStart w:id="0" w:name="_GoBack"/>
      <w:bookmarkEnd w:id="0"/>
      <w:r w:rsidR="00FD0555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 xml:space="preserve"> TRIMESTRE 202</w:t>
      </w:r>
      <w:r w:rsidR="00320346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5</w:t>
      </w:r>
    </w:p>
    <w:p w14:paraId="3B277C49" w14:textId="51CC80C2" w:rsidR="008011E0" w:rsidRPr="00C50D0E" w:rsidRDefault="00FD0555" w:rsidP="00FD0555">
      <w:pPr>
        <w:jc w:val="center"/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</w:pP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01/</w:t>
      </w:r>
      <w:r w:rsidR="00320346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0</w:t>
      </w:r>
      <w:r w:rsidR="00943652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7</w:t>
      </w: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/202</w:t>
      </w:r>
      <w:r w:rsidR="00320346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5</w:t>
      </w: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 xml:space="preserve"> - 3</w:t>
      </w:r>
      <w:r w:rsidR="0046799C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0</w:t>
      </w: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/</w:t>
      </w:r>
      <w:r w:rsidR="00320346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0</w:t>
      </w:r>
      <w:r w:rsidR="00943652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9</w:t>
      </w:r>
      <w:r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/202</w:t>
      </w:r>
      <w:r w:rsidR="00320346" w:rsidRP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t>5</w:t>
      </w:r>
      <w:r w:rsidR="00C50D0E">
        <w:rPr>
          <w:rFonts w:ascii="Arial" w:eastAsiaTheme="minorHAnsi" w:hAnsi="Arial" w:cs="Arial"/>
          <w:b/>
          <w:bCs/>
          <w:color w:val="2F5496"/>
          <w:sz w:val="32"/>
          <w:szCs w:val="32"/>
          <w:lang w:val="es-MX" w:eastAsia="en-US"/>
        </w:rPr>
        <w:br/>
      </w:r>
    </w:p>
    <w:tbl>
      <w:tblPr>
        <w:tblW w:w="1034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1275"/>
        <w:gridCol w:w="2127"/>
        <w:gridCol w:w="3686"/>
      </w:tblGrid>
      <w:tr w:rsidR="00971DEE" w:rsidRPr="00116EBB" w14:paraId="4F1113C3" w14:textId="77777777" w:rsidTr="0032661B">
        <w:trPr>
          <w:trHeight w:val="255"/>
          <w:tblHeader/>
        </w:trPr>
        <w:tc>
          <w:tcPr>
            <w:tcW w:w="1985" w:type="dxa"/>
            <w:shd w:val="clear" w:color="auto" w:fill="FFCC66"/>
            <w:noWrap/>
            <w:vAlign w:val="center"/>
            <w:hideMark/>
          </w:tcPr>
          <w:p w14:paraId="7A234E6B" w14:textId="77777777" w:rsidR="00971DEE" w:rsidRPr="00116EBB" w:rsidRDefault="00971DEE" w:rsidP="00FD05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16E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Folio</w:t>
            </w:r>
          </w:p>
        </w:tc>
        <w:tc>
          <w:tcPr>
            <w:tcW w:w="1276" w:type="dxa"/>
            <w:shd w:val="clear" w:color="auto" w:fill="FFCC66"/>
            <w:noWrap/>
            <w:vAlign w:val="center"/>
            <w:hideMark/>
          </w:tcPr>
          <w:p w14:paraId="37846A50" w14:textId="77777777" w:rsidR="00971DEE" w:rsidRPr="00116EBB" w:rsidRDefault="00971DEE" w:rsidP="00FD05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16E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Fecha de ingreso</w:t>
            </w:r>
          </w:p>
        </w:tc>
        <w:tc>
          <w:tcPr>
            <w:tcW w:w="1275" w:type="dxa"/>
            <w:shd w:val="clear" w:color="auto" w:fill="FFCC66"/>
            <w:noWrap/>
            <w:vAlign w:val="center"/>
            <w:hideMark/>
          </w:tcPr>
          <w:p w14:paraId="6DEF5A3F" w14:textId="77777777" w:rsidR="00971DEE" w:rsidRPr="00116EBB" w:rsidRDefault="00971DEE" w:rsidP="00FD05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16E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Fecha de respuesta</w:t>
            </w:r>
          </w:p>
        </w:tc>
        <w:tc>
          <w:tcPr>
            <w:tcW w:w="2127" w:type="dxa"/>
            <w:shd w:val="clear" w:color="auto" w:fill="FFCC66"/>
            <w:noWrap/>
            <w:vAlign w:val="center"/>
            <w:hideMark/>
          </w:tcPr>
          <w:p w14:paraId="12662544" w14:textId="77777777" w:rsidR="00971DEE" w:rsidRPr="00116EBB" w:rsidRDefault="00971DEE" w:rsidP="00FD05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16E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Estatus</w:t>
            </w:r>
          </w:p>
        </w:tc>
        <w:tc>
          <w:tcPr>
            <w:tcW w:w="3686" w:type="dxa"/>
            <w:shd w:val="clear" w:color="auto" w:fill="FFCC66"/>
            <w:noWrap/>
            <w:vAlign w:val="center"/>
            <w:hideMark/>
          </w:tcPr>
          <w:p w14:paraId="73B05746" w14:textId="77777777" w:rsidR="00971DEE" w:rsidRPr="00116EBB" w:rsidRDefault="00971DEE" w:rsidP="00FD05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16E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Tipo respuesta</w:t>
            </w:r>
          </w:p>
        </w:tc>
      </w:tr>
      <w:tr w:rsidR="003619AC" w:rsidRPr="00116EBB" w14:paraId="7D33CBE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D2FF914" w14:textId="6ED3765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270510300023925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4735AEC" w14:textId="380267F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873BD5E" w14:textId="04DEEE3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7B348A60" w14:textId="1B5FDBB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29AD6CCD" w14:textId="5166697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17BCD7D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722A8DF" w14:textId="7EB7CF8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7B55D56" w14:textId="191C4B3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3CA7C6B" w14:textId="7752E81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A13D5FC" w14:textId="10C1B3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604F877" w14:textId="4B92E93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5833B9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2B1B23E" w14:textId="02411B9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60FCB84" w14:textId="4742646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02/07/2025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6FF5C60" w14:textId="3B31674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D87850C" w14:textId="1933DC1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30803B6" w14:textId="588C4F2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A99FFC0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6925EA9" w14:textId="18D455A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8463975" w14:textId="5F9D0F3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91722F6" w14:textId="2453866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7A4E899" w14:textId="69A37D8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7C7BF604" w14:textId="2FD2C07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3D840B3D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0F52BD0" w14:textId="4712A1F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89E93D8" w14:textId="4E41025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69A91AC" w14:textId="5971CC0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2D342E9" w14:textId="646A43D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DBAACCD" w14:textId="62EFCAAE" w:rsidR="003619AC" w:rsidRPr="00116EBB" w:rsidRDefault="003619AC" w:rsidP="003619AC">
            <w:pPr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296A7B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DB00A0A" w14:textId="671F61C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57DE42C" w14:textId="1887E2F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9A72ADA" w14:textId="79625DA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D23AFE1" w14:textId="1FF7178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D1F3DE7" w14:textId="300CC64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191B00ED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8AD5820" w14:textId="68E3547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D1A771A" w14:textId="3E43D94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B57F21F" w14:textId="57096A2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7F0424A" w14:textId="6E6E649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72BDF1B" w14:textId="2A29FBE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68FBD280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3BFF5013" w14:textId="4380E44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CAFC9C9" w14:textId="672ADFD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EDCF88B" w14:textId="7AF7644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E379BC6" w14:textId="27CAD05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65FEC5F" w14:textId="69A7007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E3F3357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FC7581C" w14:textId="6216AFE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270510300024725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D8BFB52" w14:textId="6234FE4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E3547C4" w14:textId="4FA006F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D0EEEEA" w14:textId="581ADB1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0F05023" w14:textId="634B5B4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53A52317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9A18EA2" w14:textId="7C3A086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270510300024825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E9CAC6" w14:textId="495521D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514D351" w14:textId="758DF09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AFB858B" w14:textId="4FFED2B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7E3F0B65" w14:textId="468A2AA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35FBB6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1401DE0" w14:textId="5D7AD80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270510300024925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3C6B8CD" w14:textId="58DCE8E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9AC3A35" w14:textId="6AA71A3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F41EF43" w14:textId="000A917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F84C3FE" w14:textId="787C1BC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6648B88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AA5D108" w14:textId="42FD504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65125F4" w14:textId="7AA1549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229D9D5" w14:textId="3EA68B2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A969234" w14:textId="7EA356A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D7395DA" w14:textId="4268A80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5F84F546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EDC7900" w14:textId="6C18C9B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B1AB9EF" w14:textId="5740F56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B5BE3DD" w14:textId="125B034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F414730" w14:textId="314D1FE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654D53A" w14:textId="4AA0971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4AA354E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AC26B27" w14:textId="714A60F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F958026" w14:textId="42EA2F3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5620880" w14:textId="1FEE7D6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CECD00C" w14:textId="4791DA9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3F62304" w14:textId="4BA8EC7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1CAF705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0CBDDE9" w14:textId="64B43DE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0CEEB0" w14:textId="24BD3D8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32DB4DF" w14:textId="1F1E42F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07/08/2025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7B80AE2B" w14:textId="1750960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2A69BB0" w14:textId="279B9E0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información en versión pública</w:t>
            </w:r>
          </w:p>
        </w:tc>
      </w:tr>
      <w:tr w:rsidR="003619AC" w:rsidRPr="00116EBB" w14:paraId="5B9C351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175F621" w14:textId="3D45E45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57003C3" w14:textId="1C26255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11/07/2025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54D3D62" w14:textId="62485EB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F38C805" w14:textId="08D0614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205E457B" w14:textId="4A6C603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80DDB44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2AE3A35" w14:textId="37586BF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0FBBE39" w14:textId="07B4F01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4BD68AD" w14:textId="3CDDC49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16571C4" w14:textId="35744BE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BCA3987" w14:textId="4AA975A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6D1C60F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6A196D8" w14:textId="6FF8270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024BFD4" w14:textId="19B44FA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CDFD5F2" w14:textId="0EA8B1A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21F8C03" w14:textId="5329DAD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F4B4CE4" w14:textId="268BF6E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0FECBBD6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8A7F169" w14:textId="67D13B4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270510300025725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DE51951" w14:textId="4CA7546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9091FE6" w14:textId="0EE9E88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E19B4D7" w14:textId="794D9B0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B3B605D" w14:textId="4EE4376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66DD482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7EEB160" w14:textId="5BB09F4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270510300025825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B175EED" w14:textId="6411F5E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AA1ACFE" w14:textId="5B766EA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28/07/2025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7769911" w14:textId="31D7123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BDAE058" w14:textId="18630A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2A9647D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22655F0" w14:textId="4AD0CAB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270510300025925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BBBA7F" w14:textId="7E75042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20/07/2025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3EE5999" w14:textId="6C31DE6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9F03D04" w14:textId="0F18CBD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06194CD" w14:textId="1D0DCBB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78D983F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624F45B1" w14:textId="35D4A3C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6318CCB" w14:textId="5FB37C8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5F2F408" w14:textId="18F3C1F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48897CB" w14:textId="3FC4694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7342C20" w14:textId="5DD933C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FB329DE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E1693D0" w14:textId="40DD954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314DC1" w14:textId="6FB61A6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580D1FB" w14:textId="7049550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A048776" w14:textId="749ED3F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ACDAEAE" w14:textId="7C3E143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2ED529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75A0FA1" w14:textId="09205CE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5164F22" w14:textId="1D860BD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29/07/2025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3E6954F" w14:textId="6B50192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FFAB5E4" w14:textId="4D227C1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020BC87" w14:textId="3E26279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3406138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5858879" w14:textId="40CCA5E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ED17734" w14:textId="70DBE74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31/07/2025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4D6D96F" w14:textId="2AF999C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1606579" w14:textId="1668EDA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A2186E3" w14:textId="748ECF8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80A830D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7DE885F" w14:textId="3671B40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F2274FC" w14:textId="2436EE8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31/07/2025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7EEC488" w14:textId="7CC5E77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DF67F35" w14:textId="6498529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47ADA04" w14:textId="5138D86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71BD5B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6525B05" w14:textId="664382F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07AABBB" w14:textId="44B84D4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D1AE166" w14:textId="739482D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B45F64C" w14:textId="41B7A1C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6069F59" w14:textId="1EF91B9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6284A95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1E3037C" w14:textId="6E1DDEA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D096764" w14:textId="0FE7887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CD03BC5" w14:textId="66D0688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B91E99A" w14:textId="2D13097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7BBAEA9" w14:textId="0B69931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06E6864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2C21105" w14:textId="30A617D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270510300026725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A13ACF5" w14:textId="45DF611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FDEF910" w14:textId="2531ABC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805AE48" w14:textId="3354B12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CFBE756" w14:textId="6F8DF88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A44FCA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4BA99A0" w14:textId="310CEC4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270510300026825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5A479AD" w14:textId="2C99E1E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10/08/2025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1DCA090" w14:textId="664CF66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8088F6C" w14:textId="3B2AE86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2B731DA5" w14:textId="3EB498E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CB82CE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39CCDCF" w14:textId="69BD4D3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270510300026925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1905AE2" w14:textId="7DB1A7D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14/08/2025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9FB8464" w14:textId="00DAEA5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112C692" w14:textId="719305B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858AB80" w14:textId="6783E69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1FAFB0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09EBCB6" w14:textId="00CB4DC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4BA4718" w14:textId="2B1FFD6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946274D" w14:textId="35FBE37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35EAF09" w14:textId="54443A1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26D9BB3" w14:textId="1072A0C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26BBF3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47DA6BF" w14:textId="079079E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72A761" w14:textId="79A047B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08C24B5" w14:textId="0DCF29F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B68FFE1" w14:textId="1613778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62D498E" w14:textId="40C88EF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CA5236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A93EA77" w14:textId="4D9F9E0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7969B58" w14:textId="56B95BB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7D236B7" w14:textId="1743C42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689E9B8" w14:textId="421670C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3D7E626" w14:textId="6416A0B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1F577DB8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64B4FCC" w14:textId="5AC71A1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2414636" w14:textId="7033CB8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D2F5E42" w14:textId="62B6731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7D3FDF3E" w14:textId="2A1ED18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664427D" w14:textId="2D69CC8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E58B18E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A7EBA2E" w14:textId="0E5BB34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AB97BB5" w14:textId="34173F2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8CBB87A" w14:textId="50ECDB6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A710579" w14:textId="48CB7E9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CEBD50B" w14:textId="45DB037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0D61395C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FC4F709" w14:textId="0764BD1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245FD18" w14:textId="401CBA9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20B5FFA" w14:textId="68E78BB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96DE6FD" w14:textId="791089B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8436AB3" w14:textId="2AD6BD3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42973663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114118E" w14:textId="045DA7B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9F218EC" w14:textId="746FB58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7B3199C" w14:textId="1E328F3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CEA4F11" w14:textId="596ABEE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3E7E70A" w14:textId="56A4A0A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3F89041F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FDAF969" w14:textId="47328D5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270510300027725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E9F0BF4" w14:textId="7DE36F1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69A958A" w14:textId="2BCCD05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3679963" w14:textId="6DF0A80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8744508" w14:textId="0F693D7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40E4425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2E46B14" w14:textId="165A0B2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270510300027825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FEC8B60" w14:textId="71B25A8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0ABA2B2" w14:textId="00E7B0C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538D2F59" w14:textId="3724D27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A5E5B5F" w14:textId="7A452AA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446DD503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09449D0" w14:textId="067C8BE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270510300027925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E06D08" w14:textId="72D16A0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3C395C8" w14:textId="7AAD393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1561D9B" w14:textId="2373FD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FBA9834" w14:textId="68005DF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4BD273B3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9B33699" w14:textId="654F9F0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B426AAA" w14:textId="5120ACC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E02E8DB" w14:textId="019B82F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0ABDF05" w14:textId="1A81FC3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2C9784E8" w14:textId="51BB7EB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A8B44F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5519E83" w14:textId="68BEEA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73AC5ED" w14:textId="19106FA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4C81A19" w14:textId="7939E77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22/08/2025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B9DF472" w14:textId="5C01BBF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5B77834" w14:textId="3B35E74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1B23A4E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0C47EFCC" w14:textId="2F1F8BB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EC727DF" w14:textId="3ABFF41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95169C7" w14:textId="6C6FABD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353FA58" w14:textId="117E045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7B7CFF9" w14:textId="29B0054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5B2A076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61F3C66D" w14:textId="508A282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01025D4" w14:textId="36DEDF0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68814DF" w14:textId="5813424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02/09/2025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D95AD92" w14:textId="741236F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230657F" w14:textId="7A17F2D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13A6EC69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40279E76" w14:textId="58F252E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AF6F812" w14:textId="74BD271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F97B742" w14:textId="0FE2C7A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7A5E4E51" w14:textId="4C983EB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0EEF76A2" w14:textId="2A3E282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6582F44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43F91D8" w14:textId="503A849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5CADFB1" w14:textId="36FA50A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25/08/2025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2F44311" w14:textId="21A7366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FBDE51B" w14:textId="2E2AF2B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30AEF16" w14:textId="2AD078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90CD7D4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E875B5E" w14:textId="044874E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9C8F181" w14:textId="236417C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31/08/2025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CE598DC" w14:textId="24B2977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F261634" w14:textId="0413A39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32E7A0C" w14:textId="70F5AC4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267B4B81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BC97170" w14:textId="6B9F49E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270510300028725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7A11D4FD" w14:textId="5222A06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31/08/2025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924DF21" w14:textId="59973B8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690BA26" w14:textId="13D8E46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Desechada por falta de respuesta del ciudadano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9421061" w14:textId="6E7BBDB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Requerir datos de solicitud por ser ambigua o incompleta (Prevención)</w:t>
            </w:r>
          </w:p>
        </w:tc>
      </w:tr>
      <w:tr w:rsidR="003619AC" w:rsidRPr="00116EBB" w14:paraId="5BB1AFE2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19B8CB56" w14:textId="21EBB2C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270510300028825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15D5F75" w14:textId="156BB02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02/09/2025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623F4B4" w14:textId="6B5060D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C6F7821" w14:textId="6A5630F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B60628E" w14:textId="3050983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37DDC63F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399C4E1B" w14:textId="416809F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270510300028925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C6D2A31" w14:textId="78263A4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04/09/2025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2F85F1C" w14:textId="08843ED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D658FAF" w14:textId="68D6CD8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C461699" w14:textId="6718C6F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678BE51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3BE3517E" w14:textId="4114C73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270510300029025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1ABA216C" w14:textId="78F10A8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04/09/2025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1A0ED1F" w14:textId="69AF616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23/09/2025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45B5A3A4" w14:textId="1414486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4539B46" w14:textId="015B08C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de negativa por ser información reservada</w:t>
            </w:r>
          </w:p>
        </w:tc>
      </w:tr>
      <w:tr w:rsidR="003619AC" w:rsidRPr="00116EBB" w14:paraId="427994F5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E321DEE" w14:textId="0808BEE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3B3335D" w14:textId="3F9CC48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CC65305" w14:textId="73DDDBB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23/09/2025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F6BD7A9" w14:textId="402AA55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73D3727" w14:textId="31A921D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2DA8A3CC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B4B9BDD" w14:textId="720E9A5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EA72842" w14:textId="57F5568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10/09/2025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DC01D94" w14:textId="229010C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E3B9A0D" w14:textId="2A9C49E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1F918BB0" w14:textId="11C73BC7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BAFC3A5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2C1F986F" w14:textId="12DF982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53279C56" w14:textId="16FEC4B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10/09/2025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1A56A0E" w14:textId="671CBCD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1E27A9F" w14:textId="7E5A901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886EFF1" w14:textId="58A4EEC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6946399B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51A5DFA" w14:textId="7B00288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270510300029425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F94426C" w14:textId="70E99EC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10/09/2025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5C4F3CA" w14:textId="7E4E8E2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18/09/2025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2FC95BF5" w14:textId="5E11AC22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AD99C18" w14:textId="2E439CD5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441A854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10E2BF8" w14:textId="47FD2A6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270510300029525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7B9A987" w14:textId="40D17C09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11/09/2025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8A9711E" w14:textId="0612234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26/09/2025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76553E8" w14:textId="56C2DB1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550B41D" w14:textId="3DEFC48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9F89E7C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6E017446" w14:textId="7985AD2B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270510300029625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8D69635" w14:textId="1D3936A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B4D395B" w14:textId="5242439C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06/10/2025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0C9E4A8D" w14:textId="25E4517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2F9ECBAE" w14:textId="280CED0D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5B4EBDA6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609C60ED" w14:textId="00FB3A7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510510300000125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A3F4D5F" w14:textId="35A3807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9881739" w14:textId="593A6B0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06/10/2025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4EF93CA" w14:textId="2E31D730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6057B0F" w14:textId="6DE48548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  <w:tr w:rsidR="003619AC" w:rsidRPr="00116EBB" w14:paraId="7320EECA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5D7C71BE" w14:textId="1259CCF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510510300000225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245DC5" w14:textId="7F359D3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27/09/2025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02DF694" w14:textId="651FF7BA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29/09/2025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6E596574" w14:textId="63F84DCF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En proceso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7695FD3C" w14:textId="31280EE6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Registro de la Solicitud</w:t>
            </w:r>
          </w:p>
        </w:tc>
      </w:tr>
      <w:tr w:rsidR="003619AC" w:rsidRPr="00116EBB" w14:paraId="27647530" w14:textId="77777777" w:rsidTr="0032661B">
        <w:trPr>
          <w:trHeight w:val="255"/>
        </w:trPr>
        <w:tc>
          <w:tcPr>
            <w:tcW w:w="1985" w:type="dxa"/>
            <w:shd w:val="clear" w:color="auto" w:fill="auto"/>
            <w:noWrap/>
            <w:vAlign w:val="bottom"/>
          </w:tcPr>
          <w:p w14:paraId="7831A174" w14:textId="3288837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510510300000325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30BCD5D" w14:textId="44E66E3E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29/09/2025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6D223C2" w14:textId="5201B611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06/10/2025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16B27B15" w14:textId="423E62C4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Terminada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5828918B" w14:textId="1C43F493" w:rsidR="003619AC" w:rsidRPr="00116EBB" w:rsidRDefault="003619AC" w:rsidP="003619AC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Respuesta a la solicitud de información</w:t>
            </w:r>
          </w:p>
        </w:tc>
      </w:tr>
    </w:tbl>
    <w:p w14:paraId="3E6AD78E" w14:textId="77777777" w:rsidR="00FD0555" w:rsidRPr="00116EBB" w:rsidRDefault="00FD0555" w:rsidP="001279DA">
      <w:pPr>
        <w:rPr>
          <w:rFonts w:cs="Arial"/>
          <w:b/>
          <w:bCs/>
          <w:color w:val="000000"/>
          <w:sz w:val="18"/>
          <w:szCs w:val="18"/>
          <w:lang w:val="es-MX" w:eastAsia="es-MX"/>
        </w:rPr>
      </w:pPr>
    </w:p>
    <w:sectPr w:rsidR="00FD0555" w:rsidRPr="00116EBB" w:rsidSect="00971DE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7CBDC" w14:textId="77777777" w:rsidR="009737B5" w:rsidRDefault="009737B5" w:rsidP="006A3663">
      <w:r>
        <w:separator/>
      </w:r>
    </w:p>
  </w:endnote>
  <w:endnote w:type="continuationSeparator" w:id="0">
    <w:p w14:paraId="2D3EAD65" w14:textId="77777777" w:rsidR="009737B5" w:rsidRDefault="009737B5" w:rsidP="006A3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B5A59" w14:textId="77777777" w:rsidR="00AA2DED" w:rsidRPr="00593073" w:rsidRDefault="00593073" w:rsidP="00593073">
    <w:pPr>
      <w:pStyle w:val="Piedepgina"/>
      <w:jc w:val="center"/>
      <w:rPr>
        <w:color w:val="808080" w:themeColor="background1" w:themeShade="80"/>
        <w:lang w:val="es-MX"/>
      </w:rPr>
    </w:pPr>
    <w:r w:rsidRPr="00A91F79">
      <w:rPr>
        <w:color w:val="808080" w:themeColor="background1" w:themeShade="80"/>
        <w:lang w:val="es-MX"/>
      </w:rPr>
      <w:t xml:space="preserve">Av. </w:t>
    </w:r>
    <w:r w:rsidRPr="00281861">
      <w:rPr>
        <w:color w:val="808080" w:themeColor="background1" w:themeShade="80"/>
        <w:lang w:val="es-MX"/>
      </w:rPr>
      <w:t xml:space="preserve">José María Pino Suárez </w:t>
    </w:r>
    <w:r>
      <w:rPr>
        <w:color w:val="808080" w:themeColor="background1" w:themeShade="80"/>
        <w:lang w:val="es-MX"/>
      </w:rPr>
      <w:t>Esq. Con la Calle Miguel Hidalgo S/N</w:t>
    </w:r>
    <w:r w:rsidRPr="00281861">
      <w:rPr>
        <w:color w:val="808080" w:themeColor="background1" w:themeShade="80"/>
        <w:lang w:val="es-MX"/>
      </w:rPr>
      <w:t xml:space="preserve"> C.P. 86850 </w:t>
    </w:r>
    <w:r w:rsidR="004A1D04">
      <w:rPr>
        <w:color w:val="808080" w:themeColor="background1" w:themeShade="80"/>
        <w:lang w:val="es-MX"/>
      </w:rPr>
      <w:br/>
    </w:r>
    <w:r w:rsidRPr="00281861">
      <w:rPr>
        <w:color w:val="808080" w:themeColor="background1" w:themeShade="80"/>
        <w:lang w:val="es-MX"/>
      </w:rPr>
      <w:t>Jalapa, Tabasco, México.</w:t>
    </w:r>
    <w:r>
      <w:rPr>
        <w:color w:val="808080" w:themeColor="background1" w:themeShade="80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3AE87" w14:textId="77777777" w:rsidR="009737B5" w:rsidRDefault="009737B5" w:rsidP="006A3663">
      <w:r>
        <w:separator/>
      </w:r>
    </w:p>
  </w:footnote>
  <w:footnote w:type="continuationSeparator" w:id="0">
    <w:p w14:paraId="23710E44" w14:textId="77777777" w:rsidR="009737B5" w:rsidRDefault="009737B5" w:rsidP="006A3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899FD" w14:textId="77777777" w:rsidR="00542B21" w:rsidRDefault="009737B5">
    <w:pPr>
      <w:pStyle w:val="Encabezado"/>
    </w:pPr>
    <w:r>
      <w:rPr>
        <w:noProof/>
        <w:lang w:val="es-MX" w:eastAsia="es-MX"/>
      </w:rPr>
      <w:pict w14:anchorId="1281A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010485" o:spid="_x0000_s2051" type="#_x0000_t75" alt="" style="position:absolute;left:0;text-align:left;margin-left:0;margin-top:0;width:441.8pt;height:472.7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gris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B7ED0" w14:textId="77777777" w:rsidR="00B9509D" w:rsidRPr="00B9509D" w:rsidRDefault="00B9509D" w:rsidP="00B9509D">
    <w:pPr>
      <w:jc w:val="center"/>
      <w:rPr>
        <w:rFonts w:cs="Arial"/>
        <w:b/>
        <w:sz w:val="28"/>
        <w:szCs w:val="28"/>
      </w:rPr>
    </w:pPr>
    <w:r w:rsidRPr="00FB5DD4">
      <w:rPr>
        <w:noProof/>
        <w:lang w:val="es-MX" w:eastAsia="es-MX"/>
      </w:rPr>
      <w:drawing>
        <wp:anchor distT="0" distB="0" distL="114300" distR="114300" simplePos="0" relativeHeight="251670016" behindDoc="0" locked="0" layoutInCell="1" allowOverlap="1" wp14:anchorId="12D0C958" wp14:editId="6EC8E2E6">
          <wp:simplePos x="0" y="0"/>
          <wp:positionH relativeFrom="margin">
            <wp:posOffset>-803910</wp:posOffset>
          </wp:positionH>
          <wp:positionV relativeFrom="paragraph">
            <wp:posOffset>-249555</wp:posOffset>
          </wp:positionV>
          <wp:extent cx="1085274" cy="1123950"/>
          <wp:effectExtent l="0" t="0" r="635" b="0"/>
          <wp:wrapNone/>
          <wp:docPr id="123960207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602074" name="Imagen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8475" cy="112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2BB578A8" wp14:editId="6BE29C78">
          <wp:simplePos x="0" y="0"/>
          <wp:positionH relativeFrom="rightMargin">
            <wp:posOffset>-167640</wp:posOffset>
          </wp:positionH>
          <wp:positionV relativeFrom="paragraph">
            <wp:posOffset>-211455</wp:posOffset>
          </wp:positionV>
          <wp:extent cx="1051920" cy="10763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192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509D">
      <w:rPr>
        <w:rFonts w:ascii="Arial" w:hAnsi="Arial" w:cs="Arial"/>
        <w:b/>
        <w:sz w:val="28"/>
        <w:szCs w:val="28"/>
      </w:rPr>
      <w:t xml:space="preserve"> </w:t>
    </w:r>
    <w:r w:rsidRPr="00B9509D">
      <w:rPr>
        <w:rFonts w:cs="Arial"/>
        <w:b/>
        <w:sz w:val="28"/>
        <w:szCs w:val="28"/>
      </w:rPr>
      <w:t>H. AYUNTAMIENTO CONSTITUCIONAL JALAPA, TABASCO</w:t>
    </w:r>
  </w:p>
  <w:p w14:paraId="68BCC2A2" w14:textId="77777777" w:rsidR="00FB5DD4" w:rsidRPr="00B9509D" w:rsidRDefault="00B9509D" w:rsidP="00B9509D">
    <w:pPr>
      <w:pStyle w:val="Encabezado"/>
      <w:jc w:val="center"/>
      <w:rPr>
        <w:rFonts w:cs="Arial"/>
        <w:b/>
        <w:sz w:val="28"/>
        <w:szCs w:val="28"/>
      </w:rPr>
    </w:pPr>
    <w:r w:rsidRPr="00B9509D">
      <w:rPr>
        <w:rFonts w:cs="Arial"/>
        <w:b/>
        <w:sz w:val="28"/>
        <w:szCs w:val="28"/>
      </w:rPr>
      <w:t>2024-2027</w:t>
    </w:r>
  </w:p>
  <w:p w14:paraId="2C83AF39" w14:textId="77777777" w:rsidR="00B9509D" w:rsidRPr="00B9509D" w:rsidRDefault="00B9509D" w:rsidP="00B9509D">
    <w:pPr>
      <w:pStyle w:val="Encabezado"/>
      <w:jc w:val="center"/>
      <w:rPr>
        <w:noProof/>
        <w:lang w:val="es-MX" w:eastAsia="es-MX"/>
      </w:rPr>
    </w:pPr>
    <w:r w:rsidRPr="00B9509D">
      <w:rPr>
        <w:rFonts w:cstheme="minorHAnsi"/>
        <w:b/>
        <w:bCs/>
        <w:sz w:val="28"/>
        <w:szCs w:val="28"/>
      </w:rPr>
      <w:t>UNIDAD DE TRANSPARENCIA</w:t>
    </w:r>
  </w:p>
  <w:p w14:paraId="58CA04E3" w14:textId="0C660C61" w:rsidR="001E434F" w:rsidRPr="001E434F" w:rsidRDefault="008905FB" w:rsidP="003619AC">
    <w:pPr>
      <w:pStyle w:val="Encabezado"/>
      <w:jc w:val="center"/>
      <w:rPr>
        <w:noProof/>
        <w:lang w:val="es-MX" w:eastAsia="es-MX"/>
      </w:rPr>
    </w:pPr>
    <w:r w:rsidRPr="006D5B34">
      <w:rPr>
        <w:rFonts w:ascii="Angsana New" w:hAnsi="Angsana New" w:cs="Angsana New"/>
        <w:b/>
        <w:i/>
        <w:noProof/>
        <w:color w:val="808080" w:themeColor="background1" w:themeShade="80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72064" behindDoc="0" locked="0" layoutInCell="1" allowOverlap="1" wp14:anchorId="6F99A6D2" wp14:editId="6A5C6803">
              <wp:simplePos x="0" y="0"/>
              <wp:positionH relativeFrom="margin">
                <wp:posOffset>1734820</wp:posOffset>
              </wp:positionH>
              <wp:positionV relativeFrom="paragraph">
                <wp:posOffset>50056</wp:posOffset>
              </wp:positionV>
              <wp:extent cx="2142490" cy="203835"/>
              <wp:effectExtent l="0" t="0" r="0" b="5715"/>
              <wp:wrapNone/>
              <wp:docPr id="19016774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407ED" w14:textId="4918FED5" w:rsidR="008011E0" w:rsidRPr="008905FB" w:rsidRDefault="009E0559" w:rsidP="00890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905F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“</w:t>
                          </w:r>
                          <w:r w:rsidR="008905FB" w:rsidRPr="008905F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2025, AÑO DE LA MUJER INDÍGENA</w:t>
                          </w:r>
                          <w:r w:rsidRPr="008905FB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70B0F49F" w14:textId="77777777" w:rsidR="009E0559" w:rsidRDefault="009E0559" w:rsidP="00B9509D">
                          <w:pPr>
                            <w:jc w:val="lef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F99A6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36.6pt;margin-top:3.95pt;width:168.7pt;height:16.0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" filled="f" stroked="f">
              <v:textbox>
                <w:txbxContent>
                  <w:p w14:paraId="770407ED" w14:textId="4918FED5" w:rsidR="008011E0" w:rsidRPr="008905FB" w:rsidRDefault="009E0559" w:rsidP="008905F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8905FB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“</w:t>
                    </w:r>
                    <w:r w:rsidR="008905FB" w:rsidRPr="008905FB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2025, AÑO DE LA MUJER INDÍGENA</w:t>
                    </w:r>
                    <w:r w:rsidRPr="008905FB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”</w:t>
                    </w:r>
                  </w:p>
                  <w:p w14:paraId="70B0F49F" w14:textId="77777777" w:rsidR="009E0559" w:rsidRDefault="009E0559" w:rsidP="00B9509D">
                    <w:pPr>
                      <w:jc w:val="lef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D3C00">
      <w:rPr>
        <w:noProof/>
        <w:color w:val="404040" w:themeColor="text1" w:themeTint="BF"/>
        <w:lang w:val="es-MX" w:eastAsia="es-MX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A014748" wp14:editId="4C6A505A">
              <wp:simplePos x="0" y="0"/>
              <wp:positionH relativeFrom="column">
                <wp:posOffset>495300</wp:posOffset>
              </wp:positionH>
              <wp:positionV relativeFrom="paragraph">
                <wp:posOffset>66566</wp:posOffset>
              </wp:positionV>
              <wp:extent cx="4679950" cy="0"/>
              <wp:effectExtent l="0" t="19050" r="25400" b="19050"/>
              <wp:wrapNone/>
              <wp:docPr id="1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A87DB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39pt;margin-top:5.25pt;width:368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" strokecolor="red" strokeweight="3pt"/>
          </w:pict>
        </mc:Fallback>
      </mc:AlternateContent>
    </w:r>
  </w:p>
  <w:p w14:paraId="592A609D" w14:textId="77777777" w:rsidR="00B9509D" w:rsidRDefault="00B9509D" w:rsidP="00B9509D">
    <w:pPr>
      <w:pStyle w:val="Encabezado"/>
      <w:rPr>
        <w:rFonts w:ascii="Angsana New" w:hAnsi="Angsana New" w:cs="Angsana New"/>
        <w:b/>
        <w:i/>
        <w:color w:val="808080" w:themeColor="background1" w:themeShade="80"/>
        <w:sz w:val="18"/>
        <w:szCs w:val="18"/>
        <w:lang w:val="es-MX"/>
      </w:rPr>
    </w:pPr>
  </w:p>
  <w:p w14:paraId="49C9534E" w14:textId="77777777" w:rsidR="00FB5DD4" w:rsidRPr="00B9509D" w:rsidRDefault="009737B5" w:rsidP="00B9509D">
    <w:pPr>
      <w:pStyle w:val="Encabezado"/>
      <w:jc w:val="left"/>
      <w:rPr>
        <w:rFonts w:ascii="Angsana New" w:hAnsi="Angsana New" w:cs="Angsana New"/>
        <w:b/>
        <w:i/>
        <w:color w:val="808080" w:themeColor="background1" w:themeShade="80"/>
        <w:sz w:val="18"/>
        <w:szCs w:val="18"/>
      </w:rPr>
    </w:pPr>
    <w:r>
      <w:rPr>
        <w:rFonts w:ascii="Times New Roman" w:hAnsi="Times New Roman"/>
        <w:noProof/>
        <w:lang w:val="es-MX" w:eastAsia="es-MX"/>
      </w:rPr>
      <w:pict w14:anchorId="2D805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010486" o:spid="_x0000_s2050" type="#_x0000_t75" alt="" style="position:absolute;margin-left:0;margin-top:0;width:441.8pt;height:472.75pt;z-index:-251650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gris" gain="19661f" blacklevel="22938f"/>
          <w10:wrap anchorx="margin" anchory="page"/>
        </v:shape>
      </w:pict>
    </w:r>
    <w:r w:rsidR="00A55641">
      <w:rPr>
        <w:rFonts w:ascii="Angsana New" w:hAnsi="Angsana New" w:cs="Angsana New"/>
        <w:b/>
        <w:i/>
        <w:color w:val="808080" w:themeColor="background1" w:themeShade="80"/>
        <w:sz w:val="28"/>
        <w:szCs w:val="28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1041E" w14:textId="77777777" w:rsidR="00542B21" w:rsidRDefault="009737B5">
    <w:pPr>
      <w:pStyle w:val="Encabezado"/>
    </w:pPr>
    <w:r>
      <w:rPr>
        <w:noProof/>
        <w:lang w:val="es-MX" w:eastAsia="es-MX"/>
      </w:rPr>
      <w:pict w14:anchorId="3023F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010484" o:spid="_x0000_s2049" type="#_x0000_t75" alt="" style="position:absolute;left:0;text-align:left;margin-left:0;margin-top:0;width:441.8pt;height:472.7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gris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351A"/>
    <w:multiLevelType w:val="hybridMultilevel"/>
    <w:tmpl w:val="D1265A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2632A8"/>
    <w:multiLevelType w:val="hybridMultilevel"/>
    <w:tmpl w:val="34A85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E31F3"/>
    <w:multiLevelType w:val="hybridMultilevel"/>
    <w:tmpl w:val="C60AF1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B24F9"/>
    <w:multiLevelType w:val="hybridMultilevel"/>
    <w:tmpl w:val="3B08F8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58201CF"/>
    <w:multiLevelType w:val="hybridMultilevel"/>
    <w:tmpl w:val="050E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01335"/>
    <w:multiLevelType w:val="hybridMultilevel"/>
    <w:tmpl w:val="32766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55"/>
    <w:rsid w:val="000142F3"/>
    <w:rsid w:val="00047481"/>
    <w:rsid w:val="000547EB"/>
    <w:rsid w:val="000676EB"/>
    <w:rsid w:val="00076352"/>
    <w:rsid w:val="00081605"/>
    <w:rsid w:val="00091F61"/>
    <w:rsid w:val="00095005"/>
    <w:rsid w:val="000A4296"/>
    <w:rsid w:val="000B3B7C"/>
    <w:rsid w:val="000B407A"/>
    <w:rsid w:val="000D1CED"/>
    <w:rsid w:val="00113A43"/>
    <w:rsid w:val="00116B8F"/>
    <w:rsid w:val="00116EBB"/>
    <w:rsid w:val="001279DA"/>
    <w:rsid w:val="00134D8D"/>
    <w:rsid w:val="00186078"/>
    <w:rsid w:val="001B72BE"/>
    <w:rsid w:val="001C3963"/>
    <w:rsid w:val="001E434F"/>
    <w:rsid w:val="001F4976"/>
    <w:rsid w:val="00201B8C"/>
    <w:rsid w:val="00204453"/>
    <w:rsid w:val="00246D40"/>
    <w:rsid w:val="00267422"/>
    <w:rsid w:val="00275096"/>
    <w:rsid w:val="00281861"/>
    <w:rsid w:val="002A6AAC"/>
    <w:rsid w:val="002B5707"/>
    <w:rsid w:val="002C12F2"/>
    <w:rsid w:val="002D04CA"/>
    <w:rsid w:val="002D1D4F"/>
    <w:rsid w:val="002D1F62"/>
    <w:rsid w:val="00305EB0"/>
    <w:rsid w:val="00315BD1"/>
    <w:rsid w:val="00320346"/>
    <w:rsid w:val="0032661B"/>
    <w:rsid w:val="00327012"/>
    <w:rsid w:val="00354AFC"/>
    <w:rsid w:val="003619AC"/>
    <w:rsid w:val="00366BC2"/>
    <w:rsid w:val="00374702"/>
    <w:rsid w:val="003B7794"/>
    <w:rsid w:val="00412C2D"/>
    <w:rsid w:val="00421291"/>
    <w:rsid w:val="00467694"/>
    <w:rsid w:val="0046799C"/>
    <w:rsid w:val="00482DF1"/>
    <w:rsid w:val="004A1D04"/>
    <w:rsid w:val="004A56CD"/>
    <w:rsid w:val="004B3F6A"/>
    <w:rsid w:val="004C373B"/>
    <w:rsid w:val="004F77E2"/>
    <w:rsid w:val="00502C84"/>
    <w:rsid w:val="00503930"/>
    <w:rsid w:val="00504C56"/>
    <w:rsid w:val="00514EEE"/>
    <w:rsid w:val="00537CE9"/>
    <w:rsid w:val="00542B21"/>
    <w:rsid w:val="00545221"/>
    <w:rsid w:val="005639C5"/>
    <w:rsid w:val="00577C38"/>
    <w:rsid w:val="00593073"/>
    <w:rsid w:val="005A1AC3"/>
    <w:rsid w:val="005C4949"/>
    <w:rsid w:val="00601E9E"/>
    <w:rsid w:val="00607F98"/>
    <w:rsid w:val="006130AA"/>
    <w:rsid w:val="00622B2B"/>
    <w:rsid w:val="00630BB9"/>
    <w:rsid w:val="00631BE7"/>
    <w:rsid w:val="006324AE"/>
    <w:rsid w:val="00633D0D"/>
    <w:rsid w:val="00657C3F"/>
    <w:rsid w:val="00690E7F"/>
    <w:rsid w:val="006A3663"/>
    <w:rsid w:val="006A7CAB"/>
    <w:rsid w:val="006B28A4"/>
    <w:rsid w:val="006D10D3"/>
    <w:rsid w:val="006D68FA"/>
    <w:rsid w:val="006F6B2A"/>
    <w:rsid w:val="006F7462"/>
    <w:rsid w:val="0070004D"/>
    <w:rsid w:val="00727BE8"/>
    <w:rsid w:val="007522BD"/>
    <w:rsid w:val="00777433"/>
    <w:rsid w:val="00777BD3"/>
    <w:rsid w:val="007C0022"/>
    <w:rsid w:val="007C1304"/>
    <w:rsid w:val="007E422B"/>
    <w:rsid w:val="007F467F"/>
    <w:rsid w:val="008011E0"/>
    <w:rsid w:val="00820595"/>
    <w:rsid w:val="008236F8"/>
    <w:rsid w:val="008905FB"/>
    <w:rsid w:val="008965AB"/>
    <w:rsid w:val="008F40D5"/>
    <w:rsid w:val="008F538D"/>
    <w:rsid w:val="008F5560"/>
    <w:rsid w:val="008F76B8"/>
    <w:rsid w:val="00907978"/>
    <w:rsid w:val="009149FC"/>
    <w:rsid w:val="0092447E"/>
    <w:rsid w:val="00943652"/>
    <w:rsid w:val="00967C97"/>
    <w:rsid w:val="00971DEE"/>
    <w:rsid w:val="009737B5"/>
    <w:rsid w:val="00983142"/>
    <w:rsid w:val="00987D06"/>
    <w:rsid w:val="009935DF"/>
    <w:rsid w:val="0099694E"/>
    <w:rsid w:val="009971B3"/>
    <w:rsid w:val="00997306"/>
    <w:rsid w:val="009B3903"/>
    <w:rsid w:val="009C1ED5"/>
    <w:rsid w:val="009C292D"/>
    <w:rsid w:val="009D751E"/>
    <w:rsid w:val="009E0559"/>
    <w:rsid w:val="009E6E51"/>
    <w:rsid w:val="009E7419"/>
    <w:rsid w:val="009F44C2"/>
    <w:rsid w:val="00A07396"/>
    <w:rsid w:val="00A23FE6"/>
    <w:rsid w:val="00A530C7"/>
    <w:rsid w:val="00A55641"/>
    <w:rsid w:val="00A633C0"/>
    <w:rsid w:val="00A7519B"/>
    <w:rsid w:val="00A816AC"/>
    <w:rsid w:val="00A8228A"/>
    <w:rsid w:val="00A91F79"/>
    <w:rsid w:val="00AA2DED"/>
    <w:rsid w:val="00AA6111"/>
    <w:rsid w:val="00AA738A"/>
    <w:rsid w:val="00AB738B"/>
    <w:rsid w:val="00AC3A9E"/>
    <w:rsid w:val="00AC6512"/>
    <w:rsid w:val="00AD03E8"/>
    <w:rsid w:val="00AE30A5"/>
    <w:rsid w:val="00AE40EE"/>
    <w:rsid w:val="00AF50D0"/>
    <w:rsid w:val="00B02653"/>
    <w:rsid w:val="00B20C93"/>
    <w:rsid w:val="00B25C8F"/>
    <w:rsid w:val="00B35E02"/>
    <w:rsid w:val="00B412C1"/>
    <w:rsid w:val="00B508C5"/>
    <w:rsid w:val="00B64603"/>
    <w:rsid w:val="00B85464"/>
    <w:rsid w:val="00B9509D"/>
    <w:rsid w:val="00BB57EC"/>
    <w:rsid w:val="00BB5C9C"/>
    <w:rsid w:val="00BD57CA"/>
    <w:rsid w:val="00BE7510"/>
    <w:rsid w:val="00C02E3F"/>
    <w:rsid w:val="00C0380C"/>
    <w:rsid w:val="00C06CCC"/>
    <w:rsid w:val="00C328A6"/>
    <w:rsid w:val="00C40947"/>
    <w:rsid w:val="00C50D0E"/>
    <w:rsid w:val="00C925C2"/>
    <w:rsid w:val="00CA0565"/>
    <w:rsid w:val="00CB6204"/>
    <w:rsid w:val="00CB6426"/>
    <w:rsid w:val="00CD3A4E"/>
    <w:rsid w:val="00D000E1"/>
    <w:rsid w:val="00D21DB7"/>
    <w:rsid w:val="00D23B10"/>
    <w:rsid w:val="00D27F12"/>
    <w:rsid w:val="00D61755"/>
    <w:rsid w:val="00D6240F"/>
    <w:rsid w:val="00D72799"/>
    <w:rsid w:val="00D8500D"/>
    <w:rsid w:val="00D90087"/>
    <w:rsid w:val="00D96829"/>
    <w:rsid w:val="00D97277"/>
    <w:rsid w:val="00DA10B8"/>
    <w:rsid w:val="00DE7363"/>
    <w:rsid w:val="00E06969"/>
    <w:rsid w:val="00E27675"/>
    <w:rsid w:val="00E4245E"/>
    <w:rsid w:val="00E43312"/>
    <w:rsid w:val="00E43DE2"/>
    <w:rsid w:val="00E630ED"/>
    <w:rsid w:val="00E652F0"/>
    <w:rsid w:val="00E67B2E"/>
    <w:rsid w:val="00E7024F"/>
    <w:rsid w:val="00EB63CA"/>
    <w:rsid w:val="00F00268"/>
    <w:rsid w:val="00F22D21"/>
    <w:rsid w:val="00F23AD4"/>
    <w:rsid w:val="00F27D01"/>
    <w:rsid w:val="00F37019"/>
    <w:rsid w:val="00F43005"/>
    <w:rsid w:val="00F52FE0"/>
    <w:rsid w:val="00F87AC2"/>
    <w:rsid w:val="00F97B89"/>
    <w:rsid w:val="00FA396E"/>
    <w:rsid w:val="00FB5DD4"/>
    <w:rsid w:val="00FD0555"/>
    <w:rsid w:val="00FE335E"/>
    <w:rsid w:val="00FF4397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11024A"/>
  <w15:docId w15:val="{457B424C-DBF6-4F95-81A1-5331D2B4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09D"/>
    <w:pPr>
      <w:jc w:val="both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3D0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36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36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A36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6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FF4397"/>
    <w:pPr>
      <w:ind w:left="283" w:hanging="283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F43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4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F43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F439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91F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F4976"/>
    <w:pPr>
      <w:spacing w:before="100" w:beforeAutospacing="1" w:after="100" w:afterAutospacing="1"/>
    </w:pPr>
    <w:rPr>
      <w:lang w:val="es-MX" w:eastAsia="es-MX"/>
    </w:rPr>
  </w:style>
  <w:style w:type="paragraph" w:styleId="Sinespaciado">
    <w:name w:val="No Spacing"/>
    <w:uiPriority w:val="1"/>
    <w:qFormat/>
    <w:rsid w:val="004F77E2"/>
    <w:pPr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D0555"/>
    <w:rPr>
      <w:color w:val="954F72"/>
      <w:u w:val="single"/>
    </w:rPr>
  </w:style>
  <w:style w:type="paragraph" w:customStyle="1" w:styleId="msonormal0">
    <w:name w:val="msonormal"/>
    <w:basedOn w:val="Normal"/>
    <w:rsid w:val="00FD0555"/>
    <w:pPr>
      <w:spacing w:before="100" w:beforeAutospacing="1" w:after="100" w:afterAutospacing="1"/>
      <w:jc w:val="left"/>
    </w:pPr>
    <w:rPr>
      <w:rFonts w:ascii="Times New Roman" w:hAnsi="Times New Roman"/>
      <w:lang w:val="es-MX" w:eastAsia="es-MX"/>
    </w:rPr>
  </w:style>
  <w:style w:type="paragraph" w:customStyle="1" w:styleId="xl63">
    <w:name w:val="xl63"/>
    <w:basedOn w:val="Normal"/>
    <w:rsid w:val="00FD0555"/>
    <w:pP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NSPARENCIA\Desktop\MEMBRETE%202024-2027%20BUEN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4CFCD-9A2F-48C1-A612-C54A9D04D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2024-2027 BUENO</Template>
  <TotalTime>73</TotalTime>
  <Pages>2</Pages>
  <Words>944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TRANSPARENCIA</dc:creator>
  <cp:lastModifiedBy>END USER</cp:lastModifiedBy>
  <cp:revision>27</cp:revision>
  <cp:lastPrinted>2024-10-08T14:38:00Z</cp:lastPrinted>
  <dcterms:created xsi:type="dcterms:W3CDTF">2024-12-23T16:25:00Z</dcterms:created>
  <dcterms:modified xsi:type="dcterms:W3CDTF">2025-10-07T19:53:00Z</dcterms:modified>
</cp:coreProperties>
</file>